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"/>
        <w:gridCol w:w="8630"/>
      </w:tblGrid>
      <w:tr w:rsidR="000654D6" w14:paraId="64CDD9A0" w14:textId="77777777">
        <w:trPr>
          <w:trHeight w:val="300"/>
        </w:trPr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D6269A1" w14:textId="77777777" w:rsidR="004471F8" w:rsidRDefault="00A454AA" w:rsidP="003C0270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</w:rPr>
            </w:pPr>
            <w:r w:rsidRPr="00A454AA">
              <w:rPr>
                <w:rFonts w:cs="Arial"/>
                <w:b/>
                <w:bCs/>
                <w:color w:val="000000"/>
              </w:rPr>
              <w:t xml:space="preserve">Liepājas </w:t>
            </w:r>
            <w:r w:rsidR="004471F8" w:rsidRPr="00A91445">
              <w:rPr>
                <w:rFonts w:cs="Arial"/>
                <w:b/>
                <w:bCs/>
                <w:color w:val="000000"/>
              </w:rPr>
              <w:t>valstspilsētas pašvaldības</w:t>
            </w:r>
            <w:r w:rsidR="004471F8" w:rsidRPr="00A454AA">
              <w:rPr>
                <w:rFonts w:cs="Arial"/>
                <w:b/>
                <w:bCs/>
                <w:color w:val="000000"/>
              </w:rPr>
              <w:t xml:space="preserve"> </w:t>
            </w:r>
          </w:p>
          <w:p w14:paraId="4A316A75" w14:textId="2F55FD0B" w:rsidR="000654D6" w:rsidRDefault="00A454AA" w:rsidP="003C0270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</w:rPr>
            </w:pPr>
            <w:r w:rsidRPr="00A454AA">
              <w:rPr>
                <w:rFonts w:cs="Arial"/>
                <w:b/>
                <w:bCs/>
                <w:color w:val="000000"/>
              </w:rPr>
              <w:t>pirmsskolas izglītības iestāde "</w:t>
            </w:r>
            <w:r w:rsidR="00F61923" w:rsidRPr="00F61923">
              <w:rPr>
                <w:rFonts w:cs="Arial"/>
                <w:b/>
                <w:bCs/>
                <w:color w:val="000000"/>
              </w:rPr>
              <w:t>Delfīns</w:t>
            </w:r>
            <w:r w:rsidRPr="00A454AA">
              <w:rPr>
                <w:rFonts w:cs="Arial"/>
                <w:b/>
                <w:bCs/>
                <w:color w:val="000000"/>
              </w:rPr>
              <w:t>"</w:t>
            </w:r>
          </w:p>
        </w:tc>
      </w:tr>
      <w:tr w:rsidR="000654D6" w14:paraId="7964A799" w14:textId="77777777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2C822" w14:textId="3BF532D4" w:rsidR="000654D6" w:rsidRDefault="00F61923" w:rsidP="000654D6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F61923">
              <w:rPr>
                <w:rFonts w:cs="Arial"/>
                <w:color w:val="000000"/>
                <w:sz w:val="18"/>
                <w:szCs w:val="18"/>
              </w:rPr>
              <w:t>Elizabetes iela 4, Liepāja, LV3405, tālrunis 26529467, elektroniskā pasta adrese: delfins@liepaja.edu.lv</w:t>
            </w:r>
            <w:r w:rsidR="003C0270">
              <w:rPr>
                <w:rFonts w:cs="Arial"/>
                <w:color w:val="000000"/>
                <w:sz w:val="18"/>
                <w:szCs w:val="18"/>
              </w:rPr>
              <w:t>,</w:t>
            </w:r>
            <w:r w:rsidR="00471666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cs="Arial"/>
                <w:color w:val="000000"/>
                <w:sz w:val="18"/>
                <w:szCs w:val="18"/>
              </w:rPr>
              <w:t>delfins</w:t>
            </w:r>
            <w:r w:rsidR="00471666">
              <w:rPr>
                <w:rFonts w:cs="Arial"/>
                <w:color w:val="000000"/>
                <w:sz w:val="18"/>
                <w:szCs w:val="18"/>
              </w:rPr>
              <w:t>.liepaja.edu.l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v </w:t>
            </w:r>
            <w:r w:rsidR="00471666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0654D6" w14:paraId="7E5C7AB8" w14:textId="77777777">
        <w:trPr>
          <w:trHeight w:val="3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EA453" w14:textId="77777777" w:rsidR="000654D6" w:rsidRDefault="000654D6" w:rsidP="000654D6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2D4DB" w14:textId="77777777" w:rsidR="000654D6" w:rsidRDefault="000654D6" w:rsidP="000654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654D6" w14:paraId="01D5C8E7" w14:textId="77777777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DCE8A5" w14:textId="58BC101A" w:rsidR="000654D6" w:rsidRDefault="00F61923" w:rsidP="000654D6">
            <w:pPr>
              <w:spacing w:after="0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31</w:t>
            </w:r>
            <w:r w:rsidR="000654D6">
              <w:rPr>
                <w:rFonts w:cs="Arial"/>
                <w:color w:val="000000"/>
              </w:rPr>
              <w:t>.0</w:t>
            </w:r>
            <w:r>
              <w:rPr>
                <w:rFonts w:cs="Arial"/>
                <w:color w:val="000000"/>
              </w:rPr>
              <w:t>8</w:t>
            </w:r>
            <w:r w:rsidR="000654D6">
              <w:rPr>
                <w:rFonts w:cs="Arial"/>
                <w:color w:val="000000"/>
              </w:rPr>
              <w:t>.2026.</w:t>
            </w:r>
          </w:p>
        </w:tc>
      </w:tr>
      <w:tr w:rsidR="000654D6" w14:paraId="38D9B05D" w14:textId="77777777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872D2" w14:textId="77777777" w:rsidR="000654D6" w:rsidRDefault="000654D6" w:rsidP="000654D6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Informācija par personas datu apstrādi</w:t>
            </w:r>
          </w:p>
        </w:tc>
      </w:tr>
      <w:tr w:rsidR="000654D6" w14:paraId="22CD806A" w14:textId="77777777" w:rsidTr="000654D6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FC3F8" w14:textId="77777777" w:rsidR="000654D6" w:rsidRDefault="000654D6" w:rsidP="000654D6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DAEF4" w14:textId="77777777" w:rsidR="000654D6" w:rsidRDefault="000654D6" w:rsidP="000654D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654D6" w14:paraId="3DCE533F" w14:textId="77777777">
        <w:trPr>
          <w:trHeight w:val="300"/>
        </w:trPr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0C417B5" w14:textId="487FD960" w:rsidR="000654D6" w:rsidRDefault="003C0270" w:rsidP="000654D6">
            <w:pPr>
              <w:spacing w:after="0" w:line="240" w:lineRule="auto"/>
              <w:jc w:val="both"/>
              <w:rPr>
                <w:rFonts w:cs="Arial"/>
                <w:color w:val="000000"/>
              </w:rPr>
            </w:pPr>
            <w:r w:rsidRPr="003C0270">
              <w:rPr>
                <w:rFonts w:cs="Arial"/>
                <w:color w:val="000000"/>
              </w:rPr>
              <w:t xml:space="preserve">Pārzinis personas datu apstrādei ir Liepājas valstspilsētas pašvaldība, kuras vārdā rīkojas Liepājas pirmsskolas izglītības iestāde </w:t>
            </w:r>
            <w:r w:rsidR="000654D6">
              <w:rPr>
                <w:rFonts w:cs="Arial"/>
                <w:color w:val="000000"/>
              </w:rPr>
              <w:t>“</w:t>
            </w:r>
            <w:r w:rsidR="00F61923" w:rsidRPr="00F61923">
              <w:rPr>
                <w:rFonts w:cs="Arial"/>
                <w:color w:val="000000"/>
              </w:rPr>
              <w:t>Delfīns</w:t>
            </w:r>
            <w:r w:rsidR="000654D6">
              <w:rPr>
                <w:rFonts w:cs="Arial"/>
                <w:color w:val="000000"/>
              </w:rPr>
              <w:t>”</w:t>
            </w:r>
            <w:r>
              <w:rPr>
                <w:rFonts w:cs="Arial"/>
                <w:color w:val="000000"/>
              </w:rPr>
              <w:t xml:space="preserve">, </w:t>
            </w:r>
            <w:r w:rsidR="00F61923" w:rsidRPr="00F61923">
              <w:rPr>
                <w:rFonts w:cs="Arial"/>
                <w:color w:val="000000"/>
              </w:rPr>
              <w:t>Elizabetes iela 4, Liepāja, LV3405, tālrunis 26529467, elektroniskā pasta adrese: delfins@liepaja.edu.lv</w:t>
            </w:r>
            <w:r w:rsidR="001E0E11">
              <w:rPr>
                <w:rFonts w:cs="Arial"/>
                <w:color w:val="000000"/>
              </w:rPr>
              <w:t>.</w:t>
            </w:r>
          </w:p>
        </w:tc>
      </w:tr>
      <w:tr w:rsidR="000654D6" w14:paraId="5B35FEEB" w14:textId="77777777" w:rsidTr="003C0270">
        <w:trPr>
          <w:trHeight w:val="2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C5F38" w14:textId="77777777" w:rsidR="000654D6" w:rsidRDefault="000654D6" w:rsidP="000654D6">
            <w:pPr>
              <w:spacing w:after="0" w:line="240" w:lineRule="auto"/>
              <w:jc w:val="both"/>
              <w:rPr>
                <w:rFonts w:cs="Arial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DBE31" w14:textId="77777777" w:rsidR="000654D6" w:rsidRDefault="000654D6" w:rsidP="000654D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654D6" w14:paraId="1B9F3169" w14:textId="77777777">
        <w:trPr>
          <w:trHeight w:val="300"/>
        </w:trPr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1816226" w14:textId="01EE713A" w:rsidR="000654D6" w:rsidRDefault="000654D6" w:rsidP="000654D6">
            <w:pPr>
              <w:spacing w:after="0" w:line="240" w:lineRule="auto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Pārziņa personas datu aizsardzības speciālista kontaktinformācija: adrese: Rožu iela 6, Liepāja, tālrunis 63 422 331, e-pasts: das@liepaja.lv</w:t>
            </w:r>
            <w:r w:rsidR="00012A57">
              <w:rPr>
                <w:rFonts w:cs="Arial"/>
                <w:color w:val="000000"/>
              </w:rPr>
              <w:t>.</w:t>
            </w:r>
          </w:p>
        </w:tc>
      </w:tr>
      <w:tr w:rsidR="000654D6" w14:paraId="7E7E0FA7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7484F" w14:textId="77777777" w:rsidR="000654D6" w:rsidRDefault="000654D6" w:rsidP="000654D6">
            <w:pPr>
              <w:spacing w:after="0" w:line="240" w:lineRule="auto"/>
              <w:jc w:val="both"/>
              <w:rPr>
                <w:rFonts w:cs="Arial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DDD41" w14:textId="77777777" w:rsidR="000654D6" w:rsidRDefault="000654D6" w:rsidP="000654D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654D6" w14:paraId="3136E304" w14:textId="77777777">
        <w:trPr>
          <w:trHeight w:val="300"/>
        </w:trPr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52B826A" w14:textId="77777777" w:rsidR="000654D6" w:rsidRDefault="000654D6" w:rsidP="000654D6">
            <w:pPr>
              <w:spacing w:after="0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Jūsu personas datu apstrādes mērķis(-i) ir:</w:t>
            </w:r>
          </w:p>
        </w:tc>
      </w:tr>
      <w:tr w:rsidR="000654D6" w14:paraId="2127BF07" w14:textId="77777777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AFE75F" w14:textId="77777777" w:rsidR="000654D6" w:rsidRDefault="000654D6" w:rsidP="000654D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•</w:t>
            </w:r>
          </w:p>
        </w:tc>
        <w:tc>
          <w:tcPr>
            <w:tcW w:w="8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4BF5F5" w14:textId="77777777" w:rsidR="000654D6" w:rsidRDefault="000654D6" w:rsidP="000654D6">
            <w:pPr>
              <w:spacing w:after="0" w:line="240" w:lineRule="auto"/>
              <w:jc w:val="both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Darbinieku atlases procesa nodrošināšana un no tā izrietošo tiesību un pienākumu realizēšana.</w:t>
            </w:r>
          </w:p>
        </w:tc>
      </w:tr>
      <w:tr w:rsidR="000654D6" w14:paraId="5C3992DE" w14:textId="77777777" w:rsidTr="00BD2B1D">
        <w:trPr>
          <w:trHeight w:val="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82F4F" w14:textId="77777777" w:rsidR="000654D6" w:rsidRDefault="000654D6" w:rsidP="000654D6">
            <w:pPr>
              <w:spacing w:after="0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BB347" w14:textId="77777777" w:rsidR="000654D6" w:rsidRDefault="000654D6" w:rsidP="000654D6">
            <w:pPr>
              <w:spacing w:after="0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 </w:t>
            </w:r>
          </w:p>
        </w:tc>
      </w:tr>
      <w:tr w:rsidR="000654D6" w14:paraId="2D09E14C" w14:textId="77777777" w:rsidTr="003C0270">
        <w:trPr>
          <w:trHeight w:val="218"/>
        </w:trPr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7C433F4" w14:textId="77777777" w:rsidR="000654D6" w:rsidRDefault="000654D6" w:rsidP="003C0270">
            <w:pPr>
              <w:spacing w:after="0" w:line="240" w:lineRule="auto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Tiesiskais pamats Jūsu personas datu apstrādei:</w:t>
            </w:r>
          </w:p>
        </w:tc>
      </w:tr>
      <w:tr w:rsidR="000654D6" w14:paraId="00045F49" w14:textId="77777777" w:rsidTr="003C0270">
        <w:trPr>
          <w:trHeight w:val="47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14E94A" w14:textId="77777777" w:rsidR="000654D6" w:rsidRDefault="000654D6" w:rsidP="000654D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•</w:t>
            </w:r>
          </w:p>
        </w:tc>
        <w:tc>
          <w:tcPr>
            <w:tcW w:w="8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469D11" w14:textId="77777777" w:rsidR="000654D6" w:rsidRDefault="000654D6" w:rsidP="003C0270">
            <w:pPr>
              <w:spacing w:after="0" w:line="240" w:lineRule="auto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Personas datu apstrāde vajadzīga, lai izpildītu uz pārzini attiecināmu juridisku pienākumu (Vispārīgās datu aizsardzības regulas 6.panta 1.punkta c)apakšpunkts).</w:t>
            </w:r>
          </w:p>
        </w:tc>
      </w:tr>
      <w:tr w:rsidR="000654D6" w14:paraId="48B0C9F5" w14:textId="77777777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C81949" w14:textId="77777777" w:rsidR="000654D6" w:rsidRDefault="000654D6" w:rsidP="000654D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•</w:t>
            </w:r>
          </w:p>
        </w:tc>
        <w:tc>
          <w:tcPr>
            <w:tcW w:w="8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7ECDFB" w14:textId="7D9AAF15" w:rsidR="000654D6" w:rsidRDefault="00BD2B1D" w:rsidP="003C0270">
            <w:pPr>
              <w:spacing w:after="0" w:line="240" w:lineRule="auto"/>
              <w:jc w:val="both"/>
              <w:rPr>
                <w:rFonts w:cs="Arial"/>
                <w:color w:val="000000"/>
              </w:rPr>
            </w:pPr>
            <w:r w:rsidRPr="00BD2B1D">
              <w:rPr>
                <w:rFonts w:cs="Arial"/>
                <w:color w:val="000000"/>
              </w:rPr>
              <w:t>Personas datu apstrāde vajadzīga uzdevumu izpildei, ko veic sabiedrības interesēs vai īstenojot pārzinim likumīgi piešķirtās oficiālās pilnvaras (Vispārīgās datu aizsardzības regulas 6.panta 1.punkta e)apakšpunkts).</w:t>
            </w:r>
          </w:p>
        </w:tc>
      </w:tr>
      <w:tr w:rsidR="000654D6" w14:paraId="68B54F20" w14:textId="77777777" w:rsidTr="00BD2B1D">
        <w:trPr>
          <w:trHeight w:val="24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40A98D" w14:textId="77777777" w:rsidR="000654D6" w:rsidRDefault="000654D6" w:rsidP="000654D6">
            <w:pPr>
              <w:spacing w:after="0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Speciālās tiesību normas:</w:t>
            </w:r>
          </w:p>
        </w:tc>
      </w:tr>
      <w:tr w:rsidR="000654D6" w14:paraId="1895CE17" w14:textId="77777777" w:rsidTr="003C0270">
        <w:trPr>
          <w:trHeight w:val="19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A974B7" w14:textId="77777777" w:rsidR="000654D6" w:rsidRDefault="000654D6" w:rsidP="000654D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•</w:t>
            </w:r>
          </w:p>
        </w:tc>
        <w:tc>
          <w:tcPr>
            <w:tcW w:w="8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EF4E26" w14:textId="45018030" w:rsidR="000654D6" w:rsidRDefault="000654D6" w:rsidP="000654D6">
            <w:pPr>
              <w:spacing w:after="0" w:line="240" w:lineRule="auto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Darba likums 33.pants, 3</w:t>
            </w:r>
            <w:r w:rsidR="00BD2B1D">
              <w:rPr>
                <w:rFonts w:cs="Arial"/>
                <w:color w:val="000000"/>
              </w:rPr>
              <w:t>6</w:t>
            </w:r>
            <w:r>
              <w:rPr>
                <w:rFonts w:cs="Arial"/>
                <w:color w:val="000000"/>
              </w:rPr>
              <w:t>.pants</w:t>
            </w:r>
            <w:r w:rsidR="00BD2B1D">
              <w:rPr>
                <w:rFonts w:cs="Arial"/>
                <w:color w:val="000000"/>
              </w:rPr>
              <w:t xml:space="preserve"> un 38.pants</w:t>
            </w:r>
            <w:r>
              <w:rPr>
                <w:rFonts w:cs="Arial"/>
                <w:color w:val="000000"/>
              </w:rPr>
              <w:t>.</w:t>
            </w:r>
          </w:p>
        </w:tc>
      </w:tr>
      <w:tr w:rsidR="000654D6" w14:paraId="77F87354" w14:textId="77777777" w:rsidTr="00BD2B1D">
        <w:trPr>
          <w:trHeight w:val="2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3A2F1" w14:textId="323BB4DC" w:rsidR="000654D6" w:rsidRDefault="000654D6" w:rsidP="000654D6">
            <w:pPr>
              <w:spacing w:after="0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E9E36" w14:textId="77777777" w:rsidR="000654D6" w:rsidRDefault="000654D6" w:rsidP="000654D6">
            <w:pPr>
              <w:spacing w:after="0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 </w:t>
            </w:r>
          </w:p>
        </w:tc>
      </w:tr>
      <w:tr w:rsidR="000654D6" w14:paraId="2B71F070" w14:textId="77777777" w:rsidTr="003C0270">
        <w:trPr>
          <w:trHeight w:val="7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6D5C13" w14:textId="77777777" w:rsidR="000654D6" w:rsidRDefault="000654D6" w:rsidP="000654D6">
            <w:pPr>
              <w:spacing w:after="0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Personas datu saņēmēji:</w:t>
            </w:r>
          </w:p>
        </w:tc>
      </w:tr>
      <w:tr w:rsidR="000654D6" w14:paraId="1FCCA801" w14:textId="77777777" w:rsidTr="003C0270">
        <w:trPr>
          <w:trHeight w:val="46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21C09E" w14:textId="77777777" w:rsidR="000654D6" w:rsidRDefault="000654D6" w:rsidP="000654D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•</w:t>
            </w:r>
          </w:p>
        </w:tc>
        <w:tc>
          <w:tcPr>
            <w:tcW w:w="8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E755A0" w14:textId="009D194B" w:rsidR="000654D6" w:rsidRDefault="000654D6" w:rsidP="000654D6">
            <w:pPr>
              <w:spacing w:after="0" w:line="240" w:lineRule="auto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Pirmsskolas izglītības iestādes "</w:t>
            </w:r>
            <w:r w:rsidR="00F61923">
              <w:t>Delfīns</w:t>
            </w:r>
            <w:r>
              <w:rPr>
                <w:rFonts w:cs="Arial"/>
                <w:color w:val="000000"/>
              </w:rPr>
              <w:t xml:space="preserve">" darbinieki atbilstoši kompetencei </w:t>
            </w:r>
            <w:r w:rsidR="00BD2B1D">
              <w:rPr>
                <w:rFonts w:cs="Arial"/>
                <w:color w:val="000000"/>
              </w:rPr>
              <w:t xml:space="preserve">(dalība </w:t>
            </w:r>
            <w:r>
              <w:rPr>
                <w:rFonts w:cs="Arial"/>
                <w:color w:val="000000"/>
              </w:rPr>
              <w:t>darbinieku atlas</w:t>
            </w:r>
            <w:r w:rsidR="00BD2B1D">
              <w:rPr>
                <w:rFonts w:cs="Arial"/>
                <w:color w:val="000000"/>
              </w:rPr>
              <w:t>es procesā, kandidātu izvērtēšana);</w:t>
            </w:r>
          </w:p>
        </w:tc>
      </w:tr>
      <w:tr w:rsidR="000654D6" w14:paraId="63908958" w14:textId="77777777" w:rsidTr="00BD2B1D">
        <w:trPr>
          <w:trHeight w:val="73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55EFC8" w14:textId="77777777" w:rsidR="000654D6" w:rsidRDefault="000654D6" w:rsidP="000654D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•</w:t>
            </w:r>
          </w:p>
        </w:tc>
        <w:tc>
          <w:tcPr>
            <w:tcW w:w="8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DC6EB9" w14:textId="201886D6" w:rsidR="000654D6" w:rsidRDefault="003C0270" w:rsidP="000654D6">
            <w:pPr>
              <w:spacing w:after="0" w:line="240" w:lineRule="auto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Pārziņa nolīgtais apstrādātājs (e-pasta sistēmas uzturētājs).</w:t>
            </w:r>
          </w:p>
        </w:tc>
      </w:tr>
      <w:tr w:rsidR="000654D6" w14:paraId="2654CDAF" w14:textId="77777777" w:rsidTr="00BD2B1D">
        <w:trPr>
          <w:trHeight w:val="7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E4E21" w14:textId="77777777" w:rsidR="000654D6" w:rsidRDefault="000654D6" w:rsidP="000654D6">
            <w:pPr>
              <w:spacing w:after="0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812C5" w14:textId="77777777" w:rsidR="000654D6" w:rsidRDefault="000654D6" w:rsidP="000654D6">
            <w:pPr>
              <w:spacing w:after="0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 </w:t>
            </w:r>
          </w:p>
        </w:tc>
      </w:tr>
      <w:tr w:rsidR="000654D6" w14:paraId="69A48BFC" w14:textId="77777777" w:rsidTr="00BD2B1D">
        <w:trPr>
          <w:trHeight w:val="26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637C4E" w14:textId="77777777" w:rsidR="000654D6" w:rsidRDefault="000654D6" w:rsidP="000654D6">
            <w:pPr>
              <w:spacing w:after="0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Personas datu glabāšanas ilgums:</w:t>
            </w:r>
          </w:p>
        </w:tc>
      </w:tr>
      <w:tr w:rsidR="000654D6" w14:paraId="35452DA3" w14:textId="77777777" w:rsidTr="00BD2B1D">
        <w:trPr>
          <w:trHeight w:val="10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CC9A41" w14:textId="77777777" w:rsidR="000654D6" w:rsidRDefault="000654D6" w:rsidP="000654D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•</w:t>
            </w:r>
          </w:p>
        </w:tc>
        <w:tc>
          <w:tcPr>
            <w:tcW w:w="8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467D64" w14:textId="1FF29062" w:rsidR="000654D6" w:rsidRDefault="000654D6" w:rsidP="000654D6">
            <w:pPr>
              <w:spacing w:after="0" w:line="240" w:lineRule="auto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Ja ar Jums netiks nodibinātas darba tiesiskās attiecības - </w:t>
            </w:r>
            <w:r w:rsidR="00B27594">
              <w:rPr>
                <w:rFonts w:cs="Arial"/>
                <w:color w:val="000000"/>
              </w:rPr>
              <w:t>3</w:t>
            </w:r>
            <w:r>
              <w:rPr>
                <w:rFonts w:cs="Arial"/>
                <w:color w:val="000000"/>
              </w:rPr>
              <w:t>mēneši pēc darbinieku atlases procesa beigām</w:t>
            </w:r>
            <w:r w:rsidR="00013935">
              <w:rPr>
                <w:rFonts w:cs="Arial"/>
                <w:color w:val="000000"/>
              </w:rPr>
              <w:t>.</w:t>
            </w:r>
          </w:p>
        </w:tc>
      </w:tr>
      <w:tr w:rsidR="000654D6" w14:paraId="0A90BFFF" w14:textId="77777777" w:rsidTr="00BD2B1D">
        <w:trPr>
          <w:trHeight w:val="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4848E" w14:textId="77777777" w:rsidR="000654D6" w:rsidRDefault="000654D6" w:rsidP="000654D6">
            <w:pPr>
              <w:spacing w:after="0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E1A38" w14:textId="77777777" w:rsidR="000654D6" w:rsidRDefault="000654D6" w:rsidP="000654D6">
            <w:pPr>
              <w:spacing w:after="0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 </w:t>
            </w:r>
          </w:p>
        </w:tc>
      </w:tr>
      <w:tr w:rsidR="000654D6" w14:paraId="35A19B73" w14:textId="77777777" w:rsidTr="00BD2B1D">
        <w:trPr>
          <w:trHeight w:val="107"/>
        </w:trPr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E22519B" w14:textId="77777777" w:rsidR="000654D6" w:rsidRDefault="000654D6" w:rsidP="000654D6">
            <w:pPr>
              <w:spacing w:after="0" w:line="240" w:lineRule="auto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Informējam, ka Jums kā datu subjektam ir tiesības:</w:t>
            </w:r>
          </w:p>
        </w:tc>
      </w:tr>
      <w:tr w:rsidR="000654D6" w14:paraId="2BBB3C4C" w14:textId="77777777" w:rsidTr="00BD2B1D">
        <w:trPr>
          <w:trHeight w:val="71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D5533C" w14:textId="77777777" w:rsidR="000654D6" w:rsidRDefault="000654D6" w:rsidP="000654D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•</w:t>
            </w:r>
          </w:p>
        </w:tc>
        <w:tc>
          <w:tcPr>
            <w:tcW w:w="8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E6F112" w14:textId="77777777" w:rsidR="000654D6" w:rsidRDefault="000654D6" w:rsidP="000654D6">
            <w:pPr>
              <w:spacing w:after="0" w:line="240" w:lineRule="auto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pieprasīt pārzinim piekļūt Jūsu kā datu subjekta apstrādātajiem personas datiem, lūgt personas datu labošanu, iesniedzot pamatojumu, normatīvajos aktos noteiktajos gadījumos lūgt Jūsu personas datu apstrādes ierobežošanu;</w:t>
            </w:r>
          </w:p>
        </w:tc>
      </w:tr>
      <w:tr w:rsidR="000654D6" w14:paraId="42CBEAE0" w14:textId="77777777" w:rsidTr="00BD2B1D">
        <w:trPr>
          <w:trHeight w:val="563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04F3B8" w14:textId="77777777" w:rsidR="000654D6" w:rsidRDefault="000654D6" w:rsidP="000654D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•</w:t>
            </w:r>
          </w:p>
        </w:tc>
        <w:tc>
          <w:tcPr>
            <w:tcW w:w="8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06B7F4" w14:textId="77777777" w:rsidR="000654D6" w:rsidRDefault="000654D6" w:rsidP="000654D6">
            <w:pPr>
              <w:spacing w:after="0" w:line="240" w:lineRule="auto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vērsties pie Liepājas valstspilsētas pašvaldības personas datu aizsardzības speciālista - tālr. 63422331, adrese: Rožu iela 6, Liepāja, elektroniskā pasta adrese: das@liepaja.lv;</w:t>
            </w:r>
          </w:p>
        </w:tc>
      </w:tr>
      <w:tr w:rsidR="000654D6" w14:paraId="45485D9A" w14:textId="77777777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FE680C" w14:textId="77777777" w:rsidR="000654D6" w:rsidRDefault="000654D6" w:rsidP="000654D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•</w:t>
            </w:r>
          </w:p>
        </w:tc>
        <w:tc>
          <w:tcPr>
            <w:tcW w:w="8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EA5193" w14:textId="77777777" w:rsidR="000654D6" w:rsidRDefault="000654D6" w:rsidP="000654D6">
            <w:pPr>
              <w:spacing w:after="0" w:line="240" w:lineRule="auto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iesniegt sūdzību par nelikumīgu Jūsu personas datu apstrādi Datu valsts inspekcijā.</w:t>
            </w:r>
          </w:p>
        </w:tc>
      </w:tr>
    </w:tbl>
    <w:p w14:paraId="2E7C793A" w14:textId="77777777" w:rsidR="00DA1DFA" w:rsidRPr="000654D6" w:rsidRDefault="00DA1DFA" w:rsidP="000654D6">
      <w:pPr>
        <w:spacing w:after="0" w:line="240" w:lineRule="auto"/>
      </w:pPr>
    </w:p>
    <w:sectPr w:rsidR="00DA1DFA" w:rsidRPr="000654D6" w:rsidSect="00BD2B1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993" w:right="1418" w:bottom="1134" w:left="1418" w:header="70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B0DA8" w14:textId="77777777" w:rsidR="0084650B" w:rsidRDefault="0084650B" w:rsidP="00F30EA1">
      <w:pPr>
        <w:spacing w:after="0" w:line="240" w:lineRule="auto"/>
      </w:pPr>
      <w:r>
        <w:separator/>
      </w:r>
    </w:p>
  </w:endnote>
  <w:endnote w:type="continuationSeparator" w:id="0">
    <w:p w14:paraId="421A80B8" w14:textId="77777777" w:rsidR="0084650B" w:rsidRDefault="0084650B" w:rsidP="00F30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5BC52" w14:textId="600D840A" w:rsidR="00F30EA1" w:rsidRDefault="00F30EA1">
    <w:pPr>
      <w:pStyle w:val="Kjene"/>
    </w:pPr>
    <w:r>
      <w:ptab w:relativeTo="margin" w:alignment="center" w:leader="none"/>
    </w: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65305" w14:textId="77777777" w:rsidR="00B124A1" w:rsidRDefault="00B124A1">
    <w:pPr>
      <w:pStyle w:val="Kjene"/>
    </w:pP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B4F79" w14:textId="77777777" w:rsidR="0084650B" w:rsidRDefault="0084650B" w:rsidP="00F30EA1">
      <w:pPr>
        <w:spacing w:after="0" w:line="240" w:lineRule="auto"/>
      </w:pPr>
      <w:r>
        <w:separator/>
      </w:r>
    </w:p>
  </w:footnote>
  <w:footnote w:type="continuationSeparator" w:id="0">
    <w:p w14:paraId="59DF690A" w14:textId="77777777" w:rsidR="0084650B" w:rsidRDefault="0084650B" w:rsidP="00F30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F0838" w14:textId="77777777" w:rsidR="00B124A1" w:rsidRDefault="008C771B" w:rsidP="00B124A1">
    <w:pPr>
      <w:pStyle w:val="Galvene"/>
      <w:tabs>
        <w:tab w:val="clear" w:pos="4153"/>
        <w:tab w:val="clear" w:pos="8306"/>
      </w:tabs>
      <w:jc w:val="center"/>
    </w:pPr>
    <w:r>
      <w:rPr>
        <w:noProof/>
      </w:rPr>
      <w:drawing>
        <wp:inline distT="0" distB="0" distL="0" distR="0" wp14:anchorId="3431A75C" wp14:editId="6FEE35C2">
          <wp:extent cx="664522" cy="755588"/>
          <wp:effectExtent l="0" t="0" r="2540" b="6985"/>
          <wp:docPr id="553188056" name="Picture 1">
            <a:extLst xmlns:a="http://schemas.openxmlformats.org/drawingml/2006/main">
              <a:ext uri="{FF2B5EF4-FFF2-40B4-BE49-F238E27FC236}">
                <a16:creationId xmlns:a16="http://schemas.microsoft.com/office/drawing/2014/main" id="{C51EED5E-5572-4593-ACAA-5FEABE40D38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C51EED5E-5572-4593-ACAA-5FEABE40D38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4522" cy="7555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9B104D" w14:textId="77777777" w:rsidR="00B81A36" w:rsidRPr="00B81A36" w:rsidRDefault="00B81A36" w:rsidP="00B124A1">
    <w:pPr>
      <w:pStyle w:val="Galvene"/>
      <w:tabs>
        <w:tab w:val="clear" w:pos="4153"/>
        <w:tab w:val="clear" w:pos="8306"/>
      </w:tabs>
      <w:jc w:val="center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FC5BB" w14:textId="77777777" w:rsidR="00B124A1" w:rsidRDefault="00B124A1" w:rsidP="00B124A1">
    <w:pPr>
      <w:pStyle w:val="Galvene"/>
      <w:jc w:val="center"/>
    </w:pPr>
    <w:r>
      <w:rPr>
        <w:noProof/>
      </w:rPr>
      <w:drawing>
        <wp:inline distT="0" distB="0" distL="0" distR="0" wp14:anchorId="09C51779" wp14:editId="69223560">
          <wp:extent cx="664522" cy="755588"/>
          <wp:effectExtent l="0" t="0" r="2540" b="6985"/>
          <wp:docPr id="2018968036" name="Picture 1">
            <a:extLst xmlns:a="http://schemas.openxmlformats.org/drawingml/2006/main">
              <a:ext uri="{FF2B5EF4-FFF2-40B4-BE49-F238E27FC236}">
                <a16:creationId xmlns:a16="http://schemas.microsoft.com/office/drawing/2014/main" id="{C51EED5E-5572-4593-ACAA-5FEABE40D38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C51EED5E-5572-4593-ACAA-5FEABE40D38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4522" cy="7555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4D6"/>
    <w:rsid w:val="00012A57"/>
    <w:rsid w:val="00013935"/>
    <w:rsid w:val="000173DB"/>
    <w:rsid w:val="0001744C"/>
    <w:rsid w:val="000654D6"/>
    <w:rsid w:val="0008077B"/>
    <w:rsid w:val="00084470"/>
    <w:rsid w:val="000A66C3"/>
    <w:rsid w:val="000D5F1A"/>
    <w:rsid w:val="000D6090"/>
    <w:rsid w:val="001E0E11"/>
    <w:rsid w:val="00276071"/>
    <w:rsid w:val="00286246"/>
    <w:rsid w:val="00293820"/>
    <w:rsid w:val="002938EF"/>
    <w:rsid w:val="002D2C86"/>
    <w:rsid w:val="002F1661"/>
    <w:rsid w:val="003B1BF4"/>
    <w:rsid w:val="003C0270"/>
    <w:rsid w:val="00405179"/>
    <w:rsid w:val="004471F8"/>
    <w:rsid w:val="0045508B"/>
    <w:rsid w:val="00471666"/>
    <w:rsid w:val="004A6915"/>
    <w:rsid w:val="004F22FC"/>
    <w:rsid w:val="005027DD"/>
    <w:rsid w:val="00571A89"/>
    <w:rsid w:val="00575666"/>
    <w:rsid w:val="005A18F8"/>
    <w:rsid w:val="005A302F"/>
    <w:rsid w:val="005F628E"/>
    <w:rsid w:val="00656C14"/>
    <w:rsid w:val="006A4559"/>
    <w:rsid w:val="006E124C"/>
    <w:rsid w:val="006E130E"/>
    <w:rsid w:val="0072295E"/>
    <w:rsid w:val="0073134A"/>
    <w:rsid w:val="00777214"/>
    <w:rsid w:val="007A5D01"/>
    <w:rsid w:val="00800850"/>
    <w:rsid w:val="008019CE"/>
    <w:rsid w:val="0084650B"/>
    <w:rsid w:val="008C771B"/>
    <w:rsid w:val="008D7222"/>
    <w:rsid w:val="00921DEC"/>
    <w:rsid w:val="009B07EB"/>
    <w:rsid w:val="009C2049"/>
    <w:rsid w:val="009C790D"/>
    <w:rsid w:val="00A07148"/>
    <w:rsid w:val="00A41C36"/>
    <w:rsid w:val="00A454AA"/>
    <w:rsid w:val="00A72273"/>
    <w:rsid w:val="00A91445"/>
    <w:rsid w:val="00AA3EC0"/>
    <w:rsid w:val="00AB5065"/>
    <w:rsid w:val="00AE276A"/>
    <w:rsid w:val="00AE3437"/>
    <w:rsid w:val="00B124A1"/>
    <w:rsid w:val="00B266FF"/>
    <w:rsid w:val="00B27594"/>
    <w:rsid w:val="00B37BD4"/>
    <w:rsid w:val="00B76765"/>
    <w:rsid w:val="00B81A36"/>
    <w:rsid w:val="00B827ED"/>
    <w:rsid w:val="00BD2B1D"/>
    <w:rsid w:val="00C445EF"/>
    <w:rsid w:val="00CC1C92"/>
    <w:rsid w:val="00CF1AB3"/>
    <w:rsid w:val="00CF3570"/>
    <w:rsid w:val="00D07584"/>
    <w:rsid w:val="00D24070"/>
    <w:rsid w:val="00D43D60"/>
    <w:rsid w:val="00D5395F"/>
    <w:rsid w:val="00D82AC3"/>
    <w:rsid w:val="00DA1DFA"/>
    <w:rsid w:val="00DF127F"/>
    <w:rsid w:val="00E35EAB"/>
    <w:rsid w:val="00EA0444"/>
    <w:rsid w:val="00EA758E"/>
    <w:rsid w:val="00EF3BE8"/>
    <w:rsid w:val="00F17888"/>
    <w:rsid w:val="00F30EA1"/>
    <w:rsid w:val="00F61923"/>
    <w:rsid w:val="00F76B79"/>
    <w:rsid w:val="00F84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EB65AF"/>
  <w15:chartTrackingRefBased/>
  <w15:docId w15:val="{244C73B6-5EDC-453D-A638-B9855BDC1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21DEC"/>
    <w:rPr>
      <w:rFonts w:ascii="Arial" w:hAnsi="Ari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F30EA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F30EA1"/>
    <w:rPr>
      <w:rFonts w:ascii="Arial" w:hAnsi="Arial"/>
    </w:rPr>
  </w:style>
  <w:style w:type="paragraph" w:styleId="Kjene">
    <w:name w:val="footer"/>
    <w:basedOn w:val="Parasts"/>
    <w:link w:val="KjeneRakstz"/>
    <w:uiPriority w:val="99"/>
    <w:unhideWhenUsed/>
    <w:rsid w:val="00F30EA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F30EA1"/>
    <w:rPr>
      <w:rFonts w:ascii="Arial" w:hAnsi="Arial"/>
    </w:rPr>
  </w:style>
  <w:style w:type="table" w:styleId="Reatabula">
    <w:name w:val="Table Grid"/>
    <w:basedOn w:val="Parastatabula"/>
    <w:uiPriority w:val="39"/>
    <w:rsid w:val="002760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turateksts">
    <w:name w:val="Placeholder Text"/>
    <w:basedOn w:val="Noklusjumarindkopasfonts"/>
    <w:uiPriority w:val="99"/>
    <w:semiHidden/>
    <w:rsid w:val="00921DEC"/>
    <w:rPr>
      <w:color w:val="666666"/>
    </w:rPr>
  </w:style>
  <w:style w:type="character" w:styleId="Hipersaite">
    <w:name w:val="Hyperlink"/>
    <w:basedOn w:val="Noklusjumarindkopasfonts"/>
    <w:uiPriority w:val="99"/>
    <w:unhideWhenUsed/>
    <w:rsid w:val="003C0270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3C0270"/>
    <w:rPr>
      <w:color w:val="605E5C"/>
      <w:shd w:val="clear" w:color="auto" w:fill="E1DFDD"/>
    </w:rPr>
  </w:style>
  <w:style w:type="character" w:styleId="Komentraatsauce">
    <w:name w:val="annotation reference"/>
    <w:basedOn w:val="Noklusjumarindkopasfonts"/>
    <w:uiPriority w:val="99"/>
    <w:semiHidden/>
    <w:unhideWhenUsed/>
    <w:rsid w:val="00BD2B1D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BD2B1D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BD2B1D"/>
    <w:rPr>
      <w:rFonts w:ascii="Arial" w:hAnsi="Arial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BD2B1D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BD2B1D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5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DATU_AIZSARDZ_DALA\Inform&#275;&#353;anas%20forma\1EXCEL_info%20formu%20datu%20baze\info_form_template.dotm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8515F-54CF-41F1-BF35-4C88BA788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info_form_template</Template>
  <TotalTime>42</TotalTime>
  <Pages>1</Pages>
  <Words>1438</Words>
  <Characters>821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Arnita Vecvagare</dc:creator>
  <cp:keywords/>
  <dc:description/>
  <cp:lastModifiedBy>Arnita Vecvagare</cp:lastModifiedBy>
  <cp:revision>25</cp:revision>
  <dcterms:created xsi:type="dcterms:W3CDTF">2026-04-30T11:43:00Z</dcterms:created>
  <dcterms:modified xsi:type="dcterms:W3CDTF">2026-08-31T06:15:00Z</dcterms:modified>
</cp:coreProperties>
</file>